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C9D" w:rsidRPr="0058280A" w:rsidRDefault="0058280A" w:rsidP="00FD3C9D">
      <w:pPr>
        <w:jc w:val="center"/>
        <w:rPr>
          <w:rFonts w:ascii="Arial" w:hAnsi="Arial" w:cs="Arial"/>
          <w:b/>
          <w:color w:val="17365D" w:themeColor="text2" w:themeShade="BF"/>
          <w:sz w:val="32"/>
          <w:szCs w:val="32"/>
        </w:rPr>
      </w:pPr>
      <w:bookmarkStart w:id="0" w:name="_GoBack"/>
      <w:bookmarkEnd w:id="0"/>
      <w:r w:rsidRPr="0058280A">
        <w:rPr>
          <w:rFonts w:ascii="Candara" w:hAnsi="Candara"/>
          <w:noProof/>
          <w:color w:val="17365D" w:themeColor="text2" w:themeShade="BF"/>
          <w:u w:val="single"/>
        </w:rPr>
        <w:drawing>
          <wp:anchor distT="0" distB="0" distL="114300" distR="114300" simplePos="0" relativeHeight="251659264" behindDoc="1" locked="0" layoutInCell="1" allowOverlap="1" wp14:anchorId="7BCDE9C2" wp14:editId="258DA10D">
            <wp:simplePos x="0" y="0"/>
            <wp:positionH relativeFrom="column">
              <wp:posOffset>243840</wp:posOffset>
            </wp:positionH>
            <wp:positionV relativeFrom="paragraph">
              <wp:posOffset>-162560</wp:posOffset>
            </wp:positionV>
            <wp:extent cx="1228725" cy="1054100"/>
            <wp:effectExtent l="0" t="0" r="9525" b="0"/>
            <wp:wrapThrough wrapText="bothSides">
              <wp:wrapPolygon edited="0">
                <wp:start x="8037" y="0"/>
                <wp:lineTo x="6028" y="781"/>
                <wp:lineTo x="670" y="5465"/>
                <wp:lineTo x="0" y="8588"/>
                <wp:lineTo x="0" y="13663"/>
                <wp:lineTo x="4019" y="19128"/>
                <wp:lineTo x="7702" y="20689"/>
                <wp:lineTo x="8037" y="21080"/>
                <wp:lineTo x="13395" y="21080"/>
                <wp:lineTo x="13730" y="20689"/>
                <wp:lineTo x="17414" y="19128"/>
                <wp:lineTo x="21433" y="13663"/>
                <wp:lineTo x="21433" y="8588"/>
                <wp:lineTo x="21098" y="5465"/>
                <wp:lineTo x="15740" y="1171"/>
                <wp:lineTo x="13395" y="0"/>
                <wp:lineTo x="8037" y="0"/>
              </wp:wrapPolygon>
            </wp:wrapThrough>
            <wp:docPr id="1" name="Picture 1" descr="O:\St Mary's Manly\All Staff\School Share\Logos 2013\ST Mary's School Logo-1-pag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St Mary's Manly\All Staff\School Share\Logos 2013\ST Mary's School Logo-1-page-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54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C9D" w:rsidRPr="0058280A">
        <w:rPr>
          <w:rFonts w:ascii="Arial" w:hAnsi="Arial" w:cs="Arial"/>
          <w:b/>
          <w:color w:val="17365D" w:themeColor="text2" w:themeShade="BF"/>
          <w:sz w:val="32"/>
          <w:szCs w:val="32"/>
        </w:rPr>
        <w:t>ST MARY’S CATHOLIC SCHOOL</w:t>
      </w:r>
    </w:p>
    <w:p w:rsidR="00FD3C9D" w:rsidRPr="0058280A" w:rsidRDefault="00FD3C9D" w:rsidP="00FD3C9D">
      <w:pPr>
        <w:jc w:val="center"/>
        <w:rPr>
          <w:rFonts w:ascii="Arial" w:hAnsi="Arial" w:cs="Arial"/>
          <w:b/>
          <w:color w:val="17365D" w:themeColor="text2" w:themeShade="BF"/>
        </w:rPr>
      </w:pPr>
      <w:smartTag w:uri="urn:schemas-microsoft-com:office:smarttags" w:element="Street">
        <w:smartTag w:uri="urn:schemas-microsoft-com:office:smarttags" w:element="address">
          <w:r w:rsidRPr="0058280A">
            <w:rPr>
              <w:rFonts w:ascii="Arial" w:hAnsi="Arial" w:cs="Arial"/>
              <w:b/>
              <w:color w:val="17365D" w:themeColor="text2" w:themeShade="BF"/>
            </w:rPr>
            <w:t>Denison Street</w:t>
          </w:r>
        </w:smartTag>
      </w:smartTag>
      <w:r w:rsidRPr="0058280A">
        <w:rPr>
          <w:rFonts w:ascii="Arial" w:hAnsi="Arial" w:cs="Arial"/>
          <w:b/>
          <w:color w:val="17365D" w:themeColor="text2" w:themeShade="BF"/>
        </w:rPr>
        <w:t>, Manly 2095</w:t>
      </w:r>
    </w:p>
    <w:p w:rsidR="00FD3C9D" w:rsidRPr="0058280A" w:rsidRDefault="00FD3C9D" w:rsidP="00FD3C9D">
      <w:pPr>
        <w:jc w:val="center"/>
        <w:rPr>
          <w:rFonts w:ascii="Arial" w:hAnsi="Arial" w:cs="Arial"/>
          <w:b/>
          <w:color w:val="17365D" w:themeColor="text2" w:themeShade="BF"/>
        </w:rPr>
      </w:pPr>
      <w:proofErr w:type="spellStart"/>
      <w:r w:rsidRPr="0058280A">
        <w:rPr>
          <w:rFonts w:ascii="Arial" w:hAnsi="Arial" w:cs="Arial"/>
          <w:b/>
          <w:color w:val="17365D" w:themeColor="text2" w:themeShade="BF"/>
        </w:rPr>
        <w:t>Ph</w:t>
      </w:r>
      <w:proofErr w:type="spellEnd"/>
      <w:r w:rsidR="00382AAD">
        <w:rPr>
          <w:rFonts w:ascii="Arial" w:hAnsi="Arial" w:cs="Arial"/>
          <w:b/>
          <w:color w:val="17365D" w:themeColor="text2" w:themeShade="BF"/>
        </w:rPr>
        <w:t>:</w:t>
      </w:r>
      <w:r w:rsidRPr="0058280A">
        <w:rPr>
          <w:rFonts w:ascii="Arial" w:hAnsi="Arial" w:cs="Arial"/>
          <w:b/>
          <w:color w:val="17365D" w:themeColor="text2" w:themeShade="BF"/>
        </w:rPr>
        <w:t xml:space="preserve"> 9977 2225, 9977 2411   </w:t>
      </w:r>
    </w:p>
    <w:p w:rsidR="00FD3C9D" w:rsidRDefault="007F354F" w:rsidP="00FD3C9D">
      <w:pPr>
        <w:jc w:val="center"/>
        <w:rPr>
          <w:rFonts w:ascii="Arial" w:hAnsi="Arial" w:cs="Arial"/>
          <w:b/>
          <w:color w:val="17365D" w:themeColor="text2" w:themeShade="BF"/>
          <w:sz w:val="20"/>
        </w:rPr>
      </w:pPr>
      <w:hyperlink r:id="rId7" w:history="1">
        <w:r w:rsidR="00FD3C9D" w:rsidRPr="0058280A">
          <w:rPr>
            <w:rStyle w:val="Hyperlink"/>
            <w:rFonts w:ascii="Arial" w:hAnsi="Arial" w:cs="Arial"/>
            <w:b/>
            <w:color w:val="17365D" w:themeColor="text2" w:themeShade="BF"/>
            <w:sz w:val="20"/>
          </w:rPr>
          <w:t>smm@dbb.catholic.edu.au</w:t>
        </w:r>
      </w:hyperlink>
      <w:r w:rsidR="00FD3C9D" w:rsidRPr="0058280A">
        <w:rPr>
          <w:rFonts w:ascii="Arial" w:hAnsi="Arial" w:cs="Arial"/>
          <w:b/>
          <w:color w:val="17365D" w:themeColor="text2" w:themeShade="BF"/>
          <w:sz w:val="20"/>
        </w:rPr>
        <w:t xml:space="preserve">  </w:t>
      </w:r>
      <w:r w:rsidR="00ED2BDA" w:rsidRPr="0058280A">
        <w:rPr>
          <w:rFonts w:ascii="Arial" w:hAnsi="Arial" w:cs="Arial"/>
          <w:b/>
          <w:color w:val="17365D" w:themeColor="text2" w:themeShade="BF"/>
          <w:sz w:val="20"/>
        </w:rPr>
        <w:t xml:space="preserve">  </w:t>
      </w:r>
      <w:r w:rsidR="00FD3C9D" w:rsidRPr="0058280A">
        <w:rPr>
          <w:rFonts w:ascii="Arial" w:hAnsi="Arial" w:cs="Arial"/>
          <w:b/>
          <w:color w:val="17365D" w:themeColor="text2" w:themeShade="BF"/>
          <w:sz w:val="20"/>
        </w:rPr>
        <w:t xml:space="preserve">  </w:t>
      </w:r>
      <w:hyperlink r:id="rId8" w:history="1">
        <w:r w:rsidR="00FD3C9D" w:rsidRPr="0058280A">
          <w:rPr>
            <w:rStyle w:val="Hyperlink"/>
            <w:rFonts w:ascii="Arial" w:hAnsi="Arial" w:cs="Arial"/>
            <w:b/>
            <w:color w:val="17365D" w:themeColor="text2" w:themeShade="BF"/>
            <w:sz w:val="20"/>
          </w:rPr>
          <w:t>www.smmdbb.catholic.edu.au</w:t>
        </w:r>
      </w:hyperlink>
      <w:r w:rsidR="00FD3C9D" w:rsidRPr="0058280A">
        <w:rPr>
          <w:rFonts w:ascii="Arial" w:hAnsi="Arial" w:cs="Arial"/>
          <w:b/>
          <w:color w:val="17365D" w:themeColor="text2" w:themeShade="BF"/>
          <w:sz w:val="20"/>
        </w:rPr>
        <w:t xml:space="preserve">  </w:t>
      </w:r>
      <w:r w:rsidR="0058280A">
        <w:rPr>
          <w:rFonts w:ascii="Arial" w:hAnsi="Arial" w:cs="Arial"/>
          <w:b/>
          <w:color w:val="17365D" w:themeColor="text2" w:themeShade="BF"/>
          <w:sz w:val="20"/>
        </w:rPr>
        <w:t xml:space="preserve"> </w:t>
      </w:r>
    </w:p>
    <w:p w:rsidR="0058280A" w:rsidRDefault="0058280A" w:rsidP="00FD3C9D">
      <w:pPr>
        <w:jc w:val="center"/>
        <w:rPr>
          <w:rFonts w:ascii="Arial" w:hAnsi="Arial" w:cs="Arial"/>
          <w:b/>
          <w:color w:val="17365D" w:themeColor="text2" w:themeShade="BF"/>
          <w:sz w:val="20"/>
        </w:rPr>
      </w:pPr>
    </w:p>
    <w:p w:rsidR="003C2EE9" w:rsidRDefault="003C2EE9" w:rsidP="003C2EE9">
      <w:pPr>
        <w:jc w:val="center"/>
        <w:rPr>
          <w:sz w:val="32"/>
          <w:szCs w:val="32"/>
          <w:u w:val="single"/>
        </w:rPr>
      </w:pPr>
    </w:p>
    <w:p w:rsidR="003C2EE9" w:rsidRDefault="003C2EE9" w:rsidP="003C2EE9">
      <w:pPr>
        <w:jc w:val="center"/>
        <w:rPr>
          <w:sz w:val="32"/>
          <w:szCs w:val="32"/>
          <w:u w:val="single"/>
        </w:rPr>
      </w:pPr>
      <w:r w:rsidRPr="00F847A3">
        <w:rPr>
          <w:sz w:val="32"/>
          <w:szCs w:val="32"/>
          <w:u w:val="single"/>
        </w:rPr>
        <w:t>ST Marys Catholic School Manly Summer and Winter Menu:</w:t>
      </w:r>
    </w:p>
    <w:p w:rsidR="003C2EE9" w:rsidRDefault="003C2EE9" w:rsidP="003C2EE9">
      <w:pPr>
        <w:rPr>
          <w:sz w:val="32"/>
          <w:szCs w:val="32"/>
          <w:u w:val="single"/>
        </w:rPr>
      </w:pPr>
    </w:p>
    <w:p w:rsidR="003C2EE9" w:rsidRDefault="003C2EE9" w:rsidP="003C2EE9">
      <w:pPr>
        <w:jc w:val="center"/>
      </w:pPr>
      <w:r w:rsidRPr="00C81598">
        <w:rPr>
          <w:u w:val="single"/>
        </w:rPr>
        <w:t>Summer menu:</w:t>
      </w:r>
      <w:r>
        <w:t xml:space="preserve"> Term 1 &amp; </w:t>
      </w:r>
      <w:r w:rsidRPr="00F847A3">
        <w:t>4</w:t>
      </w:r>
      <w:r>
        <w:t xml:space="preserve">, </w:t>
      </w:r>
      <w:proofErr w:type="gramStart"/>
      <w:r w:rsidRPr="003C2EE9">
        <w:rPr>
          <w:u w:val="single"/>
        </w:rPr>
        <w:t>W</w:t>
      </w:r>
      <w:r w:rsidRPr="003C2EE9">
        <w:rPr>
          <w:u w:val="single"/>
        </w:rPr>
        <w:t>i</w:t>
      </w:r>
      <w:r w:rsidRPr="00BC171D">
        <w:rPr>
          <w:u w:val="single"/>
        </w:rPr>
        <w:t>nter</w:t>
      </w:r>
      <w:proofErr w:type="gramEnd"/>
      <w:r w:rsidRPr="00BC171D">
        <w:rPr>
          <w:u w:val="single"/>
        </w:rPr>
        <w:t xml:space="preserve"> menu:</w:t>
      </w:r>
      <w:r>
        <w:t xml:space="preserve"> Term 2 &amp; 3</w:t>
      </w:r>
    </w:p>
    <w:p w:rsidR="003C2EE9" w:rsidRDefault="003C2EE9" w:rsidP="003C2EE9">
      <w:pPr>
        <w:jc w:val="center"/>
      </w:pPr>
    </w:p>
    <w:p w:rsidR="003C2EE9" w:rsidRPr="000761E9" w:rsidRDefault="003C2EE9" w:rsidP="003C2EE9">
      <w:pPr>
        <w:rPr>
          <w:b/>
          <w:color w:val="0000FF"/>
          <w:u w:val="single"/>
        </w:rPr>
      </w:pPr>
      <w:r w:rsidRPr="00F847A3">
        <w:rPr>
          <w:b/>
          <w:u w:val="single"/>
        </w:rPr>
        <w:t>SUSHI:</w:t>
      </w:r>
      <w:r>
        <w:rPr>
          <w:b/>
          <w:u w:val="single"/>
        </w:rPr>
        <w:t xml:space="preserve">  </w:t>
      </w:r>
      <w:r w:rsidRPr="000761E9">
        <w:rPr>
          <w:color w:val="0000FF"/>
          <w:sz w:val="20"/>
          <w:szCs w:val="20"/>
        </w:rPr>
        <w:t>(available on Monday, Thursday &amp; Friday)</w:t>
      </w:r>
    </w:p>
    <w:p w:rsidR="003C2EE9" w:rsidRDefault="003C2EE9" w:rsidP="003C2EE9">
      <w:r w:rsidRPr="00F847A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t xml:space="preserve">Baby </w:t>
      </w:r>
      <w:proofErr w:type="gramStart"/>
      <w:r>
        <w:t>sushi  (</w:t>
      </w:r>
      <w:proofErr w:type="gramEnd"/>
      <w:r>
        <w:t>various options available) $4.00</w:t>
      </w:r>
    </w:p>
    <w:p w:rsidR="003C2EE9" w:rsidRDefault="003C2EE9" w:rsidP="003C2EE9">
      <w:r w:rsidRPr="00F847A3">
        <w:rPr>
          <w:b/>
        </w:rPr>
        <w:t xml:space="preserve">. </w:t>
      </w:r>
      <w:r>
        <w:t xml:space="preserve">Sushi </w:t>
      </w:r>
      <w:proofErr w:type="gramStart"/>
      <w:r>
        <w:t>Rolls  (</w:t>
      </w:r>
      <w:proofErr w:type="gramEnd"/>
      <w:r>
        <w:t>various options available) $3.50</w:t>
      </w:r>
    </w:p>
    <w:p w:rsidR="003C2EE9" w:rsidRDefault="003C2EE9" w:rsidP="003C2EE9">
      <w:r w:rsidRPr="00F847A3">
        <w:rPr>
          <w:b/>
        </w:rPr>
        <w:t xml:space="preserve">. </w:t>
      </w:r>
      <w:r>
        <w:t>Steam Dumplings large $6.00</w:t>
      </w:r>
    </w:p>
    <w:p w:rsidR="003C2EE9" w:rsidRDefault="003C2EE9" w:rsidP="003C2EE9">
      <w:r>
        <w:t xml:space="preserve">                                     Small $3.00</w:t>
      </w:r>
    </w:p>
    <w:p w:rsidR="003C2EE9" w:rsidRDefault="003C2EE9" w:rsidP="003C2EE9">
      <w:r w:rsidRPr="00F847A3">
        <w:rPr>
          <w:b/>
        </w:rPr>
        <w:t xml:space="preserve">. </w:t>
      </w:r>
      <w:r>
        <w:t>Rice paper rolls $5.50</w:t>
      </w:r>
    </w:p>
    <w:p w:rsidR="003C2EE9" w:rsidRDefault="003C2EE9" w:rsidP="003C2EE9">
      <w:r w:rsidRPr="00F847A3">
        <w:rPr>
          <w:b/>
        </w:rPr>
        <w:t xml:space="preserve">. </w:t>
      </w:r>
      <w:r>
        <w:t>Salmon specials $9.00</w:t>
      </w:r>
    </w:p>
    <w:p w:rsidR="003C2EE9" w:rsidRDefault="003C2EE9" w:rsidP="003C2EE9"/>
    <w:p w:rsidR="003C2EE9" w:rsidRPr="000761E9" w:rsidRDefault="003C2EE9" w:rsidP="003C2EE9">
      <w:pPr>
        <w:rPr>
          <w:b/>
          <w:color w:val="0000FF"/>
          <w:u w:val="single"/>
        </w:rPr>
      </w:pPr>
      <w:r>
        <w:rPr>
          <w:b/>
          <w:u w:val="single"/>
        </w:rPr>
        <w:t xml:space="preserve">SANDWICHES AND TOASTIES:  </w:t>
      </w:r>
      <w:r w:rsidRPr="000761E9">
        <w:rPr>
          <w:color w:val="0000FF"/>
          <w:sz w:val="20"/>
          <w:szCs w:val="20"/>
        </w:rPr>
        <w:t>(only available on Thursday &amp; Friday)</w:t>
      </w:r>
    </w:p>
    <w:p w:rsidR="003C2EE9" w:rsidRPr="000761E9" w:rsidRDefault="003C2EE9" w:rsidP="003C2EE9">
      <w:pPr>
        <w:rPr>
          <w:b/>
          <w:color w:val="0000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4"/>
        <w:gridCol w:w="1134"/>
      </w:tblGrid>
      <w:tr w:rsidR="003C2EE9" w:rsidRPr="00253A88" w:rsidTr="0037690F">
        <w:tc>
          <w:tcPr>
            <w:tcW w:w="3794" w:type="dxa"/>
          </w:tcPr>
          <w:p w:rsidR="003C2EE9" w:rsidRPr="00253A88" w:rsidRDefault="003C2EE9" w:rsidP="0037690F">
            <w:r w:rsidRPr="00253A88">
              <w:t>Vegemite</w:t>
            </w:r>
          </w:p>
        </w:tc>
        <w:tc>
          <w:tcPr>
            <w:tcW w:w="1134" w:type="dxa"/>
          </w:tcPr>
          <w:p w:rsidR="003C2EE9" w:rsidRPr="00253A88" w:rsidRDefault="003C2EE9" w:rsidP="0037690F">
            <w:pPr>
              <w:jc w:val="right"/>
            </w:pPr>
            <w:r w:rsidRPr="00253A88">
              <w:t>$2.00</w:t>
            </w:r>
          </w:p>
        </w:tc>
      </w:tr>
      <w:tr w:rsidR="003C2EE9" w:rsidRPr="00253A88" w:rsidTr="0037690F">
        <w:tc>
          <w:tcPr>
            <w:tcW w:w="3794" w:type="dxa"/>
          </w:tcPr>
          <w:p w:rsidR="003C2EE9" w:rsidRPr="00253A88" w:rsidRDefault="003C2EE9" w:rsidP="0037690F">
            <w:r w:rsidRPr="00253A88">
              <w:t>Spaghetti</w:t>
            </w:r>
          </w:p>
        </w:tc>
        <w:tc>
          <w:tcPr>
            <w:tcW w:w="1134" w:type="dxa"/>
          </w:tcPr>
          <w:p w:rsidR="003C2EE9" w:rsidRPr="00253A88" w:rsidRDefault="003C2EE9" w:rsidP="0037690F">
            <w:pPr>
              <w:jc w:val="right"/>
            </w:pPr>
            <w:r w:rsidRPr="00253A88">
              <w:t>$2.50</w:t>
            </w:r>
          </w:p>
        </w:tc>
      </w:tr>
      <w:tr w:rsidR="003C2EE9" w:rsidRPr="00253A88" w:rsidTr="0037690F">
        <w:tc>
          <w:tcPr>
            <w:tcW w:w="3794" w:type="dxa"/>
          </w:tcPr>
          <w:p w:rsidR="003C2EE9" w:rsidRPr="00253A88" w:rsidRDefault="003C2EE9" w:rsidP="0037690F">
            <w:r w:rsidRPr="00253A88">
              <w:t>Ham</w:t>
            </w:r>
          </w:p>
        </w:tc>
        <w:tc>
          <w:tcPr>
            <w:tcW w:w="1134" w:type="dxa"/>
          </w:tcPr>
          <w:p w:rsidR="003C2EE9" w:rsidRPr="00253A88" w:rsidRDefault="003C2EE9" w:rsidP="0037690F">
            <w:pPr>
              <w:jc w:val="right"/>
            </w:pPr>
            <w:r w:rsidRPr="00253A88">
              <w:t>$2.50</w:t>
            </w:r>
          </w:p>
        </w:tc>
      </w:tr>
      <w:tr w:rsidR="003C2EE9" w:rsidRPr="00253A88" w:rsidTr="0037690F">
        <w:tc>
          <w:tcPr>
            <w:tcW w:w="3794" w:type="dxa"/>
          </w:tcPr>
          <w:p w:rsidR="003C2EE9" w:rsidRPr="00253A88" w:rsidRDefault="003C2EE9" w:rsidP="0037690F">
            <w:r w:rsidRPr="00253A88">
              <w:t>Cheese</w:t>
            </w:r>
          </w:p>
        </w:tc>
        <w:tc>
          <w:tcPr>
            <w:tcW w:w="1134" w:type="dxa"/>
          </w:tcPr>
          <w:p w:rsidR="003C2EE9" w:rsidRPr="00253A88" w:rsidRDefault="003C2EE9" w:rsidP="0037690F">
            <w:pPr>
              <w:jc w:val="right"/>
            </w:pPr>
            <w:r w:rsidRPr="00253A88">
              <w:t>$2.50</w:t>
            </w:r>
          </w:p>
        </w:tc>
      </w:tr>
      <w:tr w:rsidR="003C2EE9" w:rsidRPr="00253A88" w:rsidTr="0037690F">
        <w:tc>
          <w:tcPr>
            <w:tcW w:w="3794" w:type="dxa"/>
          </w:tcPr>
          <w:p w:rsidR="003C2EE9" w:rsidRPr="00253A88" w:rsidRDefault="003C2EE9" w:rsidP="0037690F">
            <w:r w:rsidRPr="00253A88">
              <w:t>Tuna</w:t>
            </w:r>
          </w:p>
        </w:tc>
        <w:tc>
          <w:tcPr>
            <w:tcW w:w="1134" w:type="dxa"/>
          </w:tcPr>
          <w:p w:rsidR="003C2EE9" w:rsidRPr="00253A88" w:rsidRDefault="003C2EE9" w:rsidP="0037690F">
            <w:pPr>
              <w:jc w:val="right"/>
            </w:pPr>
            <w:r w:rsidRPr="00253A88">
              <w:t>$2.50</w:t>
            </w:r>
          </w:p>
        </w:tc>
      </w:tr>
      <w:tr w:rsidR="003C2EE9" w:rsidRPr="00253A88" w:rsidTr="0037690F">
        <w:trPr>
          <w:trHeight w:val="90"/>
        </w:trPr>
        <w:tc>
          <w:tcPr>
            <w:tcW w:w="3794" w:type="dxa"/>
          </w:tcPr>
          <w:p w:rsidR="003C2EE9" w:rsidRPr="00253A88" w:rsidRDefault="003C2EE9" w:rsidP="0037690F">
            <w:r w:rsidRPr="00253A88">
              <w:t>Egg</w:t>
            </w:r>
          </w:p>
        </w:tc>
        <w:tc>
          <w:tcPr>
            <w:tcW w:w="1134" w:type="dxa"/>
          </w:tcPr>
          <w:p w:rsidR="003C2EE9" w:rsidRPr="00253A88" w:rsidRDefault="003C2EE9" w:rsidP="0037690F">
            <w:pPr>
              <w:jc w:val="right"/>
            </w:pPr>
            <w:r w:rsidRPr="00253A88">
              <w:t>$2.50</w:t>
            </w:r>
          </w:p>
        </w:tc>
      </w:tr>
      <w:tr w:rsidR="003C2EE9" w:rsidRPr="00253A88" w:rsidTr="0037690F">
        <w:tc>
          <w:tcPr>
            <w:tcW w:w="3794" w:type="dxa"/>
          </w:tcPr>
          <w:p w:rsidR="003C2EE9" w:rsidRPr="00253A88" w:rsidRDefault="003C2EE9" w:rsidP="0037690F">
            <w:r w:rsidRPr="00253A88">
              <w:t>Ham &amp; Cheese</w:t>
            </w:r>
          </w:p>
        </w:tc>
        <w:tc>
          <w:tcPr>
            <w:tcW w:w="1134" w:type="dxa"/>
          </w:tcPr>
          <w:p w:rsidR="003C2EE9" w:rsidRPr="00253A88" w:rsidRDefault="003C2EE9" w:rsidP="0037690F">
            <w:pPr>
              <w:jc w:val="right"/>
            </w:pPr>
            <w:r w:rsidRPr="00253A88">
              <w:t>$3.00</w:t>
            </w:r>
          </w:p>
        </w:tc>
      </w:tr>
      <w:tr w:rsidR="003C2EE9" w:rsidRPr="00253A88" w:rsidTr="0037690F">
        <w:tc>
          <w:tcPr>
            <w:tcW w:w="3794" w:type="dxa"/>
          </w:tcPr>
          <w:p w:rsidR="003C2EE9" w:rsidRPr="00253A88" w:rsidRDefault="003C2EE9" w:rsidP="0037690F">
            <w:r w:rsidRPr="00253A88">
              <w:t>Spaghetti &amp; Cheese</w:t>
            </w:r>
          </w:p>
        </w:tc>
        <w:tc>
          <w:tcPr>
            <w:tcW w:w="1134" w:type="dxa"/>
          </w:tcPr>
          <w:p w:rsidR="003C2EE9" w:rsidRPr="00253A88" w:rsidRDefault="003C2EE9" w:rsidP="0037690F">
            <w:pPr>
              <w:jc w:val="right"/>
            </w:pPr>
            <w:r w:rsidRPr="00253A88">
              <w:t>$3.00</w:t>
            </w:r>
          </w:p>
        </w:tc>
      </w:tr>
      <w:tr w:rsidR="003C2EE9" w:rsidRPr="00253A88" w:rsidTr="0037690F">
        <w:tc>
          <w:tcPr>
            <w:tcW w:w="3794" w:type="dxa"/>
          </w:tcPr>
          <w:p w:rsidR="003C2EE9" w:rsidRPr="00253A88" w:rsidRDefault="003C2EE9" w:rsidP="0037690F">
            <w:r w:rsidRPr="00253A88">
              <w:t>Salad</w:t>
            </w:r>
          </w:p>
        </w:tc>
        <w:tc>
          <w:tcPr>
            <w:tcW w:w="1134" w:type="dxa"/>
          </w:tcPr>
          <w:p w:rsidR="003C2EE9" w:rsidRPr="00253A88" w:rsidRDefault="003C2EE9" w:rsidP="0037690F">
            <w:pPr>
              <w:jc w:val="right"/>
            </w:pPr>
            <w:r w:rsidRPr="00253A88">
              <w:t>$3.50</w:t>
            </w:r>
          </w:p>
        </w:tc>
      </w:tr>
      <w:tr w:rsidR="003C2EE9" w:rsidRPr="00253A88" w:rsidTr="0037690F">
        <w:tc>
          <w:tcPr>
            <w:tcW w:w="3794" w:type="dxa"/>
          </w:tcPr>
          <w:p w:rsidR="003C2EE9" w:rsidRPr="00253A88" w:rsidRDefault="003C2EE9" w:rsidP="0037690F">
            <w:pPr>
              <w:rPr>
                <w:b/>
              </w:rPr>
            </w:pPr>
            <w:r w:rsidRPr="00253A88">
              <w:rPr>
                <w:b/>
              </w:rPr>
              <w:t xml:space="preserve">Extras: </w:t>
            </w:r>
            <w:r w:rsidRPr="00253A88">
              <w:rPr>
                <w:b/>
                <w:color w:val="FF6600"/>
              </w:rPr>
              <w:t>GLUTEN FREE BREAD</w:t>
            </w:r>
          </w:p>
          <w:p w:rsidR="003C2EE9" w:rsidRPr="00253A88" w:rsidRDefault="003C2EE9" w:rsidP="0037690F">
            <w:r w:rsidRPr="00253A88">
              <w:t>Lettuce, Tomato, Cheese, Egg, Carrot</w:t>
            </w:r>
          </w:p>
        </w:tc>
        <w:tc>
          <w:tcPr>
            <w:tcW w:w="1134" w:type="dxa"/>
          </w:tcPr>
          <w:p w:rsidR="003C2EE9" w:rsidRPr="00253A88" w:rsidRDefault="003C2EE9" w:rsidP="0037690F">
            <w:pPr>
              <w:jc w:val="right"/>
            </w:pPr>
            <w:r w:rsidRPr="00253A88">
              <w:t>50c each</w:t>
            </w:r>
          </w:p>
        </w:tc>
      </w:tr>
    </w:tbl>
    <w:p w:rsidR="003C2EE9" w:rsidRDefault="003C2EE9" w:rsidP="003C2EE9">
      <w:pPr>
        <w:rPr>
          <w:b/>
        </w:rPr>
      </w:pPr>
    </w:p>
    <w:p w:rsidR="003C2EE9" w:rsidRDefault="003C2EE9" w:rsidP="003C2EE9">
      <w:pPr>
        <w:rPr>
          <w:b/>
        </w:rPr>
      </w:pPr>
    </w:p>
    <w:p w:rsidR="003C2EE9" w:rsidRDefault="003C2EE9" w:rsidP="003C2EE9">
      <w:pPr>
        <w:rPr>
          <w:sz w:val="20"/>
          <w:szCs w:val="20"/>
        </w:rPr>
      </w:pPr>
      <w:r w:rsidRPr="00F847A3">
        <w:rPr>
          <w:b/>
          <w:u w:val="single"/>
        </w:rPr>
        <w:t>HOT MEALS:</w:t>
      </w:r>
      <w:r>
        <w:rPr>
          <w:b/>
          <w:u w:val="single"/>
        </w:rPr>
        <w:t xml:space="preserve">  </w:t>
      </w:r>
      <w:r w:rsidRPr="000761E9">
        <w:rPr>
          <w:color w:val="0000FF"/>
          <w:sz w:val="20"/>
          <w:szCs w:val="20"/>
        </w:rPr>
        <w:t>(only available on Thursday &amp; Friday)</w:t>
      </w:r>
    </w:p>
    <w:p w:rsidR="003C2EE9" w:rsidRDefault="003C2EE9" w:rsidP="003C2EE9">
      <w:pPr>
        <w:rPr>
          <w:b/>
          <w:u w:val="single"/>
        </w:rPr>
      </w:pPr>
    </w:p>
    <w:p w:rsidR="003C2EE9" w:rsidRPr="000761E9" w:rsidRDefault="003C2EE9" w:rsidP="003C2EE9">
      <w:pPr>
        <w:rPr>
          <w:color w:val="5F497A" w:themeColor="accent4" w:themeShade="BF"/>
          <w:sz w:val="20"/>
          <w:szCs w:val="20"/>
        </w:rPr>
      </w:pPr>
      <w:r>
        <w:rPr>
          <w:b/>
        </w:rPr>
        <w:t xml:space="preserve">. </w:t>
      </w:r>
      <w:r>
        <w:t xml:space="preserve">Chicken </w:t>
      </w:r>
      <w:proofErr w:type="gramStart"/>
      <w:r>
        <w:t>wraps  $</w:t>
      </w:r>
      <w:proofErr w:type="gramEnd"/>
      <w:r>
        <w:t>4.</w:t>
      </w:r>
      <w:r w:rsidRPr="00F847A3">
        <w:t xml:space="preserve"> </w:t>
      </w:r>
      <w:r>
        <w:t xml:space="preserve">00   </w:t>
      </w:r>
      <w:r w:rsidRPr="00C81598">
        <w:rPr>
          <w:b/>
        </w:rPr>
        <w:t xml:space="preserve">THURSDAY </w:t>
      </w:r>
      <w:proofErr w:type="gramStart"/>
      <w:r w:rsidRPr="00C81598">
        <w:rPr>
          <w:b/>
        </w:rPr>
        <w:t>ONLY</w:t>
      </w:r>
      <w:r>
        <w:rPr>
          <w:b/>
        </w:rPr>
        <w:t xml:space="preserve"> </w:t>
      </w:r>
      <w:r>
        <w:rPr>
          <w:sz w:val="20"/>
          <w:szCs w:val="20"/>
        </w:rPr>
        <w:t xml:space="preserve"> </w:t>
      </w:r>
      <w:r w:rsidRPr="00BC171D">
        <w:rPr>
          <w:color w:val="FF6600"/>
          <w:sz w:val="20"/>
          <w:szCs w:val="20"/>
        </w:rPr>
        <w:t>(</w:t>
      </w:r>
      <w:proofErr w:type="gramEnd"/>
      <w:r w:rsidRPr="00BC171D">
        <w:rPr>
          <w:color w:val="FF6600"/>
          <w:sz w:val="20"/>
          <w:szCs w:val="20"/>
        </w:rPr>
        <w:t>available summer menu only)</w:t>
      </w:r>
    </w:p>
    <w:p w:rsidR="003C2EE9" w:rsidRDefault="003C2EE9" w:rsidP="003C2EE9">
      <w:r>
        <w:rPr>
          <w:b/>
        </w:rPr>
        <w:t xml:space="preserve">. </w:t>
      </w:r>
      <w:r w:rsidRPr="00C81598">
        <w:t>Nachos</w:t>
      </w:r>
      <w:r>
        <w:t xml:space="preserve">: $4.50   </w:t>
      </w:r>
      <w:r w:rsidRPr="00C81598">
        <w:rPr>
          <w:b/>
        </w:rPr>
        <w:t>FRIDAY ONLY</w:t>
      </w:r>
      <w:r>
        <w:rPr>
          <w:b/>
        </w:rPr>
        <w:t xml:space="preserve"> </w:t>
      </w:r>
      <w:r w:rsidRPr="00BC171D">
        <w:rPr>
          <w:color w:val="FF6600"/>
          <w:sz w:val="20"/>
          <w:szCs w:val="20"/>
        </w:rPr>
        <w:t>(available summer menu only)</w:t>
      </w:r>
    </w:p>
    <w:p w:rsidR="003C2EE9" w:rsidRPr="000761E9" w:rsidRDefault="003C2EE9" w:rsidP="003C2EE9">
      <w:pPr>
        <w:rPr>
          <w:color w:val="5F497A" w:themeColor="accent4" w:themeShade="BF"/>
          <w:sz w:val="20"/>
          <w:szCs w:val="20"/>
        </w:rPr>
      </w:pPr>
      <w:r w:rsidRPr="00F8589D">
        <w:rPr>
          <w:b/>
        </w:rPr>
        <w:t xml:space="preserve">. </w:t>
      </w:r>
      <w:r>
        <w:t xml:space="preserve">Beef Burrito: $4.00   </w:t>
      </w:r>
      <w:r w:rsidRPr="00C81598">
        <w:rPr>
          <w:b/>
        </w:rPr>
        <w:t>FRIDAY ONLY</w:t>
      </w:r>
      <w:r>
        <w:rPr>
          <w:b/>
        </w:rPr>
        <w:t xml:space="preserve"> </w:t>
      </w:r>
      <w:r w:rsidRPr="00BC171D">
        <w:rPr>
          <w:color w:val="FF6600"/>
          <w:sz w:val="20"/>
          <w:szCs w:val="20"/>
        </w:rPr>
        <w:t>(available summer menu only)</w:t>
      </w:r>
    </w:p>
    <w:p w:rsidR="003C2EE9" w:rsidRPr="00C81598" w:rsidRDefault="003C2EE9" w:rsidP="003C2EE9">
      <w:r w:rsidRPr="00F8589D">
        <w:rPr>
          <w:b/>
          <w:sz w:val="20"/>
          <w:szCs w:val="20"/>
        </w:rPr>
        <w:t xml:space="preserve">. </w:t>
      </w:r>
      <w:r>
        <w:t xml:space="preserve">Spaghetti Bologna $4.50 </w:t>
      </w:r>
      <w:r w:rsidRPr="00BC171D">
        <w:rPr>
          <w:color w:val="008000"/>
        </w:rPr>
        <w:t>(</w:t>
      </w:r>
      <w:r w:rsidRPr="00BC171D">
        <w:rPr>
          <w:color w:val="008000"/>
          <w:sz w:val="20"/>
          <w:szCs w:val="20"/>
        </w:rPr>
        <w:t>available winter menu only)</w:t>
      </w:r>
    </w:p>
    <w:p w:rsidR="003C2EE9" w:rsidRDefault="003C2EE9" w:rsidP="003C2EE9">
      <w:r w:rsidRPr="00F8589D">
        <w:rPr>
          <w:b/>
        </w:rPr>
        <w:t xml:space="preserve">. </w:t>
      </w:r>
      <w:r>
        <w:t>Pizza: bacon &amp; cheese or ham, cheese &amp; pineapple $3.50</w:t>
      </w:r>
    </w:p>
    <w:p w:rsidR="003C2EE9" w:rsidRPr="00BC171D" w:rsidRDefault="003C2EE9" w:rsidP="003C2EE9">
      <w:r w:rsidRPr="00BC171D">
        <w:rPr>
          <w:b/>
        </w:rPr>
        <w:t xml:space="preserve">. </w:t>
      </w:r>
      <w:r w:rsidRPr="00BC171D">
        <w:t>Butter Chicken: $4.50</w:t>
      </w:r>
    </w:p>
    <w:p w:rsidR="003C2EE9" w:rsidRPr="000761E9" w:rsidRDefault="003C2EE9" w:rsidP="003C2EE9">
      <w:pPr>
        <w:rPr>
          <w:color w:val="5F497A" w:themeColor="accent4" w:themeShade="BF"/>
        </w:rPr>
      </w:pPr>
      <w:r w:rsidRPr="00F8589D">
        <w:rPr>
          <w:b/>
        </w:rPr>
        <w:t xml:space="preserve">. </w:t>
      </w:r>
      <w:r>
        <w:t>Homemade Sausage Rolls $3.50</w:t>
      </w:r>
    </w:p>
    <w:p w:rsidR="003C2EE9" w:rsidRDefault="003C2EE9" w:rsidP="003C2EE9">
      <w:r w:rsidRPr="00F8589D">
        <w:rPr>
          <w:b/>
        </w:rPr>
        <w:t xml:space="preserve">. </w:t>
      </w:r>
      <w:r>
        <w:t xml:space="preserve">Garlic Bread: $1.00 </w:t>
      </w:r>
    </w:p>
    <w:p w:rsidR="003C2EE9" w:rsidRDefault="003C2EE9" w:rsidP="003C2EE9">
      <w:r>
        <w:rPr>
          <w:b/>
        </w:rPr>
        <w:t xml:space="preserve">. </w:t>
      </w:r>
      <w:r>
        <w:t>Boiled Rice: 50c</w:t>
      </w:r>
    </w:p>
    <w:p w:rsidR="003C2EE9" w:rsidRDefault="003C2EE9" w:rsidP="003C2EE9">
      <w:r w:rsidRPr="00F8589D">
        <w:rPr>
          <w:b/>
        </w:rPr>
        <w:t xml:space="preserve">. </w:t>
      </w:r>
      <w:r>
        <w:t>Macaroni Cheese: $4.00</w:t>
      </w:r>
    </w:p>
    <w:p w:rsidR="003C2EE9" w:rsidRDefault="003C2EE9" w:rsidP="003C2EE9">
      <w:r w:rsidRPr="00F8589D">
        <w:rPr>
          <w:b/>
        </w:rPr>
        <w:t>.</w:t>
      </w:r>
      <w:r>
        <w:t xml:space="preserve"> Beef Steak Pie or Vegetable Pie $3.50</w:t>
      </w:r>
    </w:p>
    <w:p w:rsidR="003C2EE9" w:rsidRDefault="003C2EE9" w:rsidP="003C2EE9"/>
    <w:p w:rsidR="003C2EE9" w:rsidRDefault="003C2EE9" w:rsidP="003C2EE9"/>
    <w:p w:rsidR="003C2EE9" w:rsidRPr="00C81598" w:rsidRDefault="003C2EE9" w:rsidP="003C2EE9">
      <w:pPr>
        <w:rPr>
          <w:b/>
          <w:u w:val="single"/>
        </w:rPr>
      </w:pPr>
      <w:r>
        <w:rPr>
          <w:b/>
          <w:u w:val="single"/>
        </w:rPr>
        <w:t xml:space="preserve">COLD </w:t>
      </w:r>
      <w:r w:rsidRPr="00277DBD">
        <w:rPr>
          <w:b/>
          <w:u w:val="single"/>
        </w:rPr>
        <w:t>SNACKS:</w:t>
      </w:r>
      <w:r>
        <w:rPr>
          <w:b/>
          <w:u w:val="single"/>
        </w:rPr>
        <w:t xml:space="preserve">  </w:t>
      </w:r>
      <w:r w:rsidRPr="000761E9">
        <w:rPr>
          <w:color w:val="0000FF"/>
          <w:sz w:val="20"/>
          <w:szCs w:val="20"/>
        </w:rPr>
        <w:t>(available on Monday, Thursday &amp; Friday)</w:t>
      </w:r>
    </w:p>
    <w:p w:rsidR="003C2EE9" w:rsidRDefault="003C2EE9" w:rsidP="003C2EE9">
      <w:r w:rsidRPr="00F8589D">
        <w:rPr>
          <w:b/>
        </w:rPr>
        <w:t xml:space="preserve">. </w:t>
      </w:r>
      <w:r>
        <w:t>Apple Slinky: 50c</w:t>
      </w:r>
    </w:p>
    <w:p w:rsidR="003C2EE9" w:rsidRDefault="003C2EE9" w:rsidP="003C2EE9">
      <w:r w:rsidRPr="00F8589D">
        <w:rPr>
          <w:b/>
        </w:rPr>
        <w:t>.</w:t>
      </w:r>
      <w:r>
        <w:t xml:space="preserve"> Fruit salad: $1.50</w:t>
      </w:r>
    </w:p>
    <w:p w:rsidR="003C2EE9" w:rsidRDefault="003C2EE9" w:rsidP="003C2EE9">
      <w:r w:rsidRPr="00F8589D">
        <w:rPr>
          <w:b/>
        </w:rPr>
        <w:t>.</w:t>
      </w:r>
      <w:r>
        <w:t xml:space="preserve"> Watermelon slice: 50c</w:t>
      </w:r>
    </w:p>
    <w:p w:rsidR="003C2EE9" w:rsidRDefault="003C2EE9" w:rsidP="003C2EE9"/>
    <w:p w:rsidR="003C2EE9" w:rsidRPr="00277DBD" w:rsidRDefault="003C2EE9" w:rsidP="003C2EE9">
      <w:pPr>
        <w:rPr>
          <w:b/>
          <w:u w:val="single"/>
        </w:rPr>
      </w:pPr>
    </w:p>
    <w:p w:rsidR="003C2EE9" w:rsidRPr="00277DBD" w:rsidRDefault="003C2EE9" w:rsidP="003C2EE9">
      <w:pPr>
        <w:rPr>
          <w:b/>
          <w:u w:val="single"/>
        </w:rPr>
      </w:pPr>
      <w:r w:rsidRPr="00277DBD">
        <w:rPr>
          <w:b/>
          <w:u w:val="single"/>
        </w:rPr>
        <w:t>SNACKS:</w:t>
      </w:r>
      <w:r>
        <w:rPr>
          <w:b/>
          <w:u w:val="single"/>
        </w:rPr>
        <w:t xml:space="preserve">  </w:t>
      </w:r>
      <w:r w:rsidRPr="000761E9">
        <w:rPr>
          <w:color w:val="0000FF"/>
          <w:sz w:val="20"/>
          <w:szCs w:val="20"/>
        </w:rPr>
        <w:t>(available on Monday, Thursday &amp; Friday)</w:t>
      </w:r>
    </w:p>
    <w:p w:rsidR="003C2EE9" w:rsidRDefault="003C2EE9" w:rsidP="003C2EE9"/>
    <w:p w:rsidR="003C2EE9" w:rsidRDefault="003C2EE9" w:rsidP="003C2EE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40"/>
        <w:gridCol w:w="1102"/>
      </w:tblGrid>
      <w:tr w:rsidR="003C2EE9" w:rsidRPr="00253A88" w:rsidTr="0037690F">
        <w:tc>
          <w:tcPr>
            <w:tcW w:w="8755" w:type="dxa"/>
          </w:tcPr>
          <w:p w:rsidR="003C2EE9" w:rsidRPr="00253A88" w:rsidRDefault="003C2EE9" w:rsidP="0037690F">
            <w:r w:rsidRPr="00253A88">
              <w:t xml:space="preserve">Gluten Free Gingerbread cockie </w:t>
            </w:r>
          </w:p>
        </w:tc>
        <w:tc>
          <w:tcPr>
            <w:tcW w:w="1134" w:type="dxa"/>
          </w:tcPr>
          <w:p w:rsidR="003C2EE9" w:rsidRPr="00253A88" w:rsidRDefault="003C2EE9" w:rsidP="0037690F">
            <w:pPr>
              <w:jc w:val="right"/>
            </w:pPr>
            <w:r w:rsidRPr="00253A88">
              <w:t>$1.50</w:t>
            </w:r>
          </w:p>
        </w:tc>
      </w:tr>
      <w:tr w:rsidR="003C2EE9" w:rsidRPr="00253A88" w:rsidTr="0037690F">
        <w:tc>
          <w:tcPr>
            <w:tcW w:w="8755" w:type="dxa"/>
          </w:tcPr>
          <w:p w:rsidR="003C2EE9" w:rsidRPr="00253A88" w:rsidRDefault="003C2EE9" w:rsidP="0037690F">
            <w:r w:rsidRPr="00253A88">
              <w:t xml:space="preserve">Freshly Baked Homemade Mini Ginger Bread </w:t>
            </w:r>
          </w:p>
        </w:tc>
        <w:tc>
          <w:tcPr>
            <w:tcW w:w="1134" w:type="dxa"/>
          </w:tcPr>
          <w:p w:rsidR="003C2EE9" w:rsidRPr="00253A88" w:rsidRDefault="003C2EE9" w:rsidP="0037690F">
            <w:pPr>
              <w:jc w:val="right"/>
            </w:pPr>
            <w:r w:rsidRPr="00253A88">
              <w:t>$0.50</w:t>
            </w:r>
          </w:p>
        </w:tc>
      </w:tr>
      <w:tr w:rsidR="003C2EE9" w:rsidRPr="00253A88" w:rsidTr="0037690F">
        <w:tc>
          <w:tcPr>
            <w:tcW w:w="8755" w:type="dxa"/>
          </w:tcPr>
          <w:p w:rsidR="003C2EE9" w:rsidRPr="00253A88" w:rsidRDefault="003C2EE9" w:rsidP="0037690F">
            <w:r w:rsidRPr="00253A88">
              <w:t>Mini Bites: Cheese, Salt and Vinegar and Chicken</w:t>
            </w:r>
          </w:p>
        </w:tc>
        <w:tc>
          <w:tcPr>
            <w:tcW w:w="1134" w:type="dxa"/>
          </w:tcPr>
          <w:p w:rsidR="003C2EE9" w:rsidRPr="00253A88" w:rsidRDefault="003C2EE9" w:rsidP="0037690F">
            <w:pPr>
              <w:jc w:val="right"/>
            </w:pPr>
            <w:r w:rsidRPr="00253A88">
              <w:t>$1.00</w:t>
            </w:r>
          </w:p>
        </w:tc>
      </w:tr>
      <w:tr w:rsidR="003C2EE9" w:rsidRPr="00253A88" w:rsidTr="0037690F">
        <w:tc>
          <w:tcPr>
            <w:tcW w:w="8755" w:type="dxa"/>
          </w:tcPr>
          <w:p w:rsidR="003C2EE9" w:rsidRPr="00253A88" w:rsidRDefault="003C2EE9" w:rsidP="0037690F">
            <w:r w:rsidRPr="00253A88">
              <w:t>Crispy Fruits, Strawberry, Apple, Mango</w:t>
            </w:r>
            <w:r>
              <w:t>, Pineapple</w:t>
            </w:r>
          </w:p>
        </w:tc>
        <w:tc>
          <w:tcPr>
            <w:tcW w:w="1134" w:type="dxa"/>
          </w:tcPr>
          <w:p w:rsidR="003C2EE9" w:rsidRPr="00253A88" w:rsidRDefault="003C2EE9" w:rsidP="0037690F">
            <w:pPr>
              <w:jc w:val="right"/>
            </w:pPr>
            <w:r w:rsidRPr="00253A88">
              <w:t>$1.50</w:t>
            </w:r>
          </w:p>
        </w:tc>
      </w:tr>
      <w:tr w:rsidR="003C2EE9" w:rsidRPr="00253A88" w:rsidTr="0037690F">
        <w:tc>
          <w:tcPr>
            <w:tcW w:w="8755" w:type="dxa"/>
          </w:tcPr>
          <w:p w:rsidR="003C2EE9" w:rsidRPr="00253A88" w:rsidRDefault="003C2EE9" w:rsidP="0037690F">
            <w:r w:rsidRPr="00253A88">
              <w:t>Pretzel</w:t>
            </w:r>
          </w:p>
        </w:tc>
        <w:tc>
          <w:tcPr>
            <w:tcW w:w="1134" w:type="dxa"/>
          </w:tcPr>
          <w:p w:rsidR="003C2EE9" w:rsidRPr="00253A88" w:rsidRDefault="003C2EE9" w:rsidP="0037690F">
            <w:pPr>
              <w:jc w:val="right"/>
            </w:pPr>
            <w:r w:rsidRPr="00253A88">
              <w:t>$1.00</w:t>
            </w:r>
          </w:p>
        </w:tc>
      </w:tr>
      <w:tr w:rsidR="003C2EE9" w:rsidRPr="00253A88" w:rsidTr="0037690F">
        <w:tc>
          <w:tcPr>
            <w:tcW w:w="8755" w:type="dxa"/>
          </w:tcPr>
          <w:p w:rsidR="003C2EE9" w:rsidRPr="00F8589D" w:rsidRDefault="003C2EE9" w:rsidP="0037690F">
            <w:r w:rsidRPr="00F8589D">
              <w:t>Bread Sticks</w:t>
            </w:r>
          </w:p>
        </w:tc>
        <w:tc>
          <w:tcPr>
            <w:tcW w:w="1134" w:type="dxa"/>
          </w:tcPr>
          <w:p w:rsidR="003C2EE9" w:rsidRPr="00F8589D" w:rsidRDefault="003C2EE9" w:rsidP="0037690F">
            <w:pPr>
              <w:jc w:val="right"/>
            </w:pPr>
            <w:r w:rsidRPr="00F8589D">
              <w:t>$0.50</w:t>
            </w:r>
          </w:p>
        </w:tc>
      </w:tr>
      <w:tr w:rsidR="003C2EE9" w:rsidRPr="00253A88" w:rsidTr="0037690F">
        <w:tc>
          <w:tcPr>
            <w:tcW w:w="8755" w:type="dxa"/>
          </w:tcPr>
          <w:p w:rsidR="003C2EE9" w:rsidRPr="006075D0" w:rsidRDefault="003C2EE9" w:rsidP="0037690F">
            <w:r>
              <w:t>Health Bo</w:t>
            </w:r>
            <w:r w:rsidRPr="006075D0">
              <w:t>m</w:t>
            </w:r>
            <w:r>
              <w:t>b</w:t>
            </w:r>
            <w:r w:rsidRPr="006075D0">
              <w:t>s</w:t>
            </w:r>
          </w:p>
        </w:tc>
        <w:tc>
          <w:tcPr>
            <w:tcW w:w="1134" w:type="dxa"/>
          </w:tcPr>
          <w:p w:rsidR="003C2EE9" w:rsidRPr="006075D0" w:rsidRDefault="003C2EE9" w:rsidP="0037690F">
            <w:pPr>
              <w:jc w:val="right"/>
            </w:pPr>
            <w:r w:rsidRPr="006075D0">
              <w:t>$2.00</w:t>
            </w:r>
          </w:p>
        </w:tc>
      </w:tr>
      <w:tr w:rsidR="003C2EE9" w:rsidRPr="00253A88" w:rsidTr="0037690F">
        <w:tc>
          <w:tcPr>
            <w:tcW w:w="8755" w:type="dxa"/>
          </w:tcPr>
          <w:p w:rsidR="003C2EE9" w:rsidRPr="00253A88" w:rsidRDefault="003C2EE9" w:rsidP="0037690F">
            <w:r w:rsidRPr="00253A88">
              <w:t>Banana Bread (Full slice)</w:t>
            </w:r>
          </w:p>
        </w:tc>
        <w:tc>
          <w:tcPr>
            <w:tcW w:w="1134" w:type="dxa"/>
          </w:tcPr>
          <w:p w:rsidR="003C2EE9" w:rsidRPr="00253A88" w:rsidRDefault="003C2EE9" w:rsidP="0037690F">
            <w:pPr>
              <w:jc w:val="right"/>
            </w:pPr>
            <w:r w:rsidRPr="00253A88">
              <w:t>$1.00</w:t>
            </w:r>
          </w:p>
        </w:tc>
      </w:tr>
      <w:tr w:rsidR="003C2EE9" w:rsidRPr="00253A88" w:rsidTr="0037690F">
        <w:tc>
          <w:tcPr>
            <w:tcW w:w="8755" w:type="dxa"/>
          </w:tcPr>
          <w:p w:rsidR="003C2EE9" w:rsidRPr="00253A88" w:rsidRDefault="003C2EE9" w:rsidP="0037690F">
            <w:r w:rsidRPr="00253A88">
              <w:t>Freshly Backed Homemade Mini Muffins</w:t>
            </w:r>
          </w:p>
        </w:tc>
        <w:tc>
          <w:tcPr>
            <w:tcW w:w="1134" w:type="dxa"/>
          </w:tcPr>
          <w:p w:rsidR="003C2EE9" w:rsidRPr="00253A88" w:rsidRDefault="003C2EE9" w:rsidP="0037690F">
            <w:pPr>
              <w:jc w:val="right"/>
            </w:pPr>
            <w:r w:rsidRPr="00253A88">
              <w:t>$0.20</w:t>
            </w:r>
          </w:p>
        </w:tc>
      </w:tr>
      <w:tr w:rsidR="003C2EE9" w:rsidRPr="00253A88" w:rsidTr="0037690F">
        <w:tc>
          <w:tcPr>
            <w:tcW w:w="8755" w:type="dxa"/>
          </w:tcPr>
          <w:p w:rsidR="003C2EE9" w:rsidRPr="00253A88" w:rsidRDefault="003C2EE9" w:rsidP="0037690F">
            <w:r w:rsidRPr="00253A88">
              <w:t>Freshly Backed Homemade Muffins</w:t>
            </w:r>
          </w:p>
        </w:tc>
        <w:tc>
          <w:tcPr>
            <w:tcW w:w="1134" w:type="dxa"/>
          </w:tcPr>
          <w:p w:rsidR="003C2EE9" w:rsidRPr="00253A88" w:rsidRDefault="003C2EE9" w:rsidP="0037690F">
            <w:pPr>
              <w:jc w:val="right"/>
            </w:pPr>
            <w:r w:rsidRPr="00253A88">
              <w:t>$1.00</w:t>
            </w:r>
          </w:p>
        </w:tc>
      </w:tr>
      <w:tr w:rsidR="003C2EE9" w:rsidRPr="00253A88" w:rsidTr="0037690F">
        <w:tc>
          <w:tcPr>
            <w:tcW w:w="8755" w:type="dxa"/>
          </w:tcPr>
          <w:p w:rsidR="003C2EE9" w:rsidRPr="00253A88" w:rsidRDefault="003C2EE9" w:rsidP="0037690F">
            <w:r w:rsidRPr="00253A88">
              <w:t>Hot Popcorn</w:t>
            </w:r>
          </w:p>
        </w:tc>
        <w:tc>
          <w:tcPr>
            <w:tcW w:w="1134" w:type="dxa"/>
          </w:tcPr>
          <w:p w:rsidR="003C2EE9" w:rsidRPr="00253A88" w:rsidRDefault="003C2EE9" w:rsidP="0037690F">
            <w:pPr>
              <w:jc w:val="right"/>
            </w:pPr>
            <w:r w:rsidRPr="00253A88">
              <w:t>$1.00</w:t>
            </w:r>
          </w:p>
        </w:tc>
      </w:tr>
      <w:tr w:rsidR="003C2EE9" w:rsidRPr="00253A88" w:rsidTr="0037690F">
        <w:tc>
          <w:tcPr>
            <w:tcW w:w="8755" w:type="dxa"/>
          </w:tcPr>
          <w:p w:rsidR="003C2EE9" w:rsidRPr="00253A88" w:rsidRDefault="003C2EE9" w:rsidP="0037690F">
            <w:proofErr w:type="spellStart"/>
            <w:r w:rsidRPr="00253A88">
              <w:t>Quelch</w:t>
            </w:r>
            <w:proofErr w:type="spellEnd"/>
            <w:r w:rsidRPr="00253A88">
              <w:t xml:space="preserve"> Fruit Tube </w:t>
            </w:r>
          </w:p>
        </w:tc>
        <w:tc>
          <w:tcPr>
            <w:tcW w:w="1134" w:type="dxa"/>
          </w:tcPr>
          <w:p w:rsidR="003C2EE9" w:rsidRPr="00253A88" w:rsidRDefault="003C2EE9" w:rsidP="0037690F">
            <w:pPr>
              <w:jc w:val="right"/>
            </w:pPr>
            <w:r w:rsidRPr="00253A88">
              <w:t>$0.50</w:t>
            </w:r>
          </w:p>
        </w:tc>
      </w:tr>
      <w:tr w:rsidR="003C2EE9" w:rsidRPr="00253A88" w:rsidTr="0037690F">
        <w:tc>
          <w:tcPr>
            <w:tcW w:w="8755" w:type="dxa"/>
          </w:tcPr>
          <w:p w:rsidR="003C2EE9" w:rsidRPr="00253A88" w:rsidRDefault="003C2EE9" w:rsidP="0037690F">
            <w:r w:rsidRPr="00253A88">
              <w:t>Frozen Yogurt on a stick</w:t>
            </w:r>
          </w:p>
        </w:tc>
        <w:tc>
          <w:tcPr>
            <w:tcW w:w="1134" w:type="dxa"/>
          </w:tcPr>
          <w:p w:rsidR="003C2EE9" w:rsidRPr="00253A88" w:rsidRDefault="003C2EE9" w:rsidP="0037690F">
            <w:pPr>
              <w:jc w:val="right"/>
            </w:pPr>
            <w:r w:rsidRPr="00253A88">
              <w:t>$1.00</w:t>
            </w:r>
          </w:p>
        </w:tc>
      </w:tr>
      <w:tr w:rsidR="003C2EE9" w:rsidRPr="00253A88" w:rsidTr="0037690F">
        <w:tc>
          <w:tcPr>
            <w:tcW w:w="8755" w:type="dxa"/>
          </w:tcPr>
          <w:p w:rsidR="003C2EE9" w:rsidRPr="00253A88" w:rsidRDefault="003C2EE9" w:rsidP="0037690F">
            <w:r>
              <w:t>Juice Tubs- Lemonade, Wild Berry, Orange, tropical</w:t>
            </w:r>
          </w:p>
        </w:tc>
        <w:tc>
          <w:tcPr>
            <w:tcW w:w="1134" w:type="dxa"/>
          </w:tcPr>
          <w:p w:rsidR="003C2EE9" w:rsidRPr="00253A88" w:rsidRDefault="003C2EE9" w:rsidP="0037690F">
            <w:pPr>
              <w:jc w:val="right"/>
            </w:pPr>
            <w:r>
              <w:t>$1.00</w:t>
            </w:r>
          </w:p>
        </w:tc>
      </w:tr>
      <w:tr w:rsidR="003C2EE9" w:rsidRPr="00253A88" w:rsidTr="0037690F">
        <w:tc>
          <w:tcPr>
            <w:tcW w:w="8755" w:type="dxa"/>
          </w:tcPr>
          <w:p w:rsidR="003C2EE9" w:rsidRPr="00253A88" w:rsidRDefault="003C2EE9" w:rsidP="0037690F">
            <w:r>
              <w:t xml:space="preserve">Sorbet: </w:t>
            </w:r>
            <w:r w:rsidRPr="00253A88">
              <w:t>Lemon, Orange mango, mango Passionfruit, Pomegranate</w:t>
            </w:r>
          </w:p>
        </w:tc>
        <w:tc>
          <w:tcPr>
            <w:tcW w:w="1134" w:type="dxa"/>
          </w:tcPr>
          <w:p w:rsidR="003C2EE9" w:rsidRPr="00253A88" w:rsidRDefault="003C2EE9" w:rsidP="0037690F">
            <w:pPr>
              <w:jc w:val="right"/>
            </w:pPr>
            <w:r w:rsidRPr="00253A88">
              <w:t>$2.50</w:t>
            </w:r>
          </w:p>
        </w:tc>
      </w:tr>
      <w:tr w:rsidR="003C2EE9" w:rsidRPr="00253A88" w:rsidTr="0037690F">
        <w:tc>
          <w:tcPr>
            <w:tcW w:w="8755" w:type="dxa"/>
          </w:tcPr>
          <w:p w:rsidR="003C2EE9" w:rsidRPr="00253A88" w:rsidRDefault="003C2EE9" w:rsidP="0037690F">
            <w:proofErr w:type="spellStart"/>
            <w:r w:rsidRPr="00253A88">
              <w:t>Smooze</w:t>
            </w:r>
            <w:proofErr w:type="spellEnd"/>
            <w:r w:rsidRPr="00253A88">
              <w:t>: Coconut &amp; Mango</w:t>
            </w:r>
            <w:r>
              <w:t xml:space="preserve"> </w:t>
            </w:r>
            <w:r w:rsidRPr="00253A88">
              <w:t>and Coconut &amp; Guava.</w:t>
            </w:r>
          </w:p>
        </w:tc>
        <w:tc>
          <w:tcPr>
            <w:tcW w:w="1134" w:type="dxa"/>
          </w:tcPr>
          <w:p w:rsidR="003C2EE9" w:rsidRPr="00253A88" w:rsidRDefault="003C2EE9" w:rsidP="0037690F">
            <w:pPr>
              <w:jc w:val="right"/>
            </w:pPr>
            <w:r w:rsidRPr="00253A88">
              <w:t>$1.00</w:t>
            </w:r>
          </w:p>
        </w:tc>
      </w:tr>
      <w:tr w:rsidR="003C2EE9" w:rsidRPr="00253A88" w:rsidTr="0037690F">
        <w:tc>
          <w:tcPr>
            <w:tcW w:w="8755" w:type="dxa"/>
          </w:tcPr>
          <w:p w:rsidR="003C2EE9" w:rsidRPr="00253A88" w:rsidRDefault="003C2EE9" w:rsidP="0037690F">
            <w:proofErr w:type="spellStart"/>
            <w:r w:rsidRPr="00253A88">
              <w:t>Moosie</w:t>
            </w:r>
            <w:proofErr w:type="spellEnd"/>
            <w:r w:rsidRPr="00253A88">
              <w:t xml:space="preserve"> – Chocolate</w:t>
            </w:r>
          </w:p>
        </w:tc>
        <w:tc>
          <w:tcPr>
            <w:tcW w:w="1134" w:type="dxa"/>
          </w:tcPr>
          <w:p w:rsidR="003C2EE9" w:rsidRPr="00253A88" w:rsidRDefault="003C2EE9" w:rsidP="0037690F">
            <w:pPr>
              <w:jc w:val="right"/>
            </w:pPr>
            <w:r w:rsidRPr="00253A88">
              <w:t>$1.00</w:t>
            </w:r>
          </w:p>
        </w:tc>
      </w:tr>
      <w:tr w:rsidR="003C2EE9" w:rsidRPr="00253A88" w:rsidTr="0037690F">
        <w:tc>
          <w:tcPr>
            <w:tcW w:w="8755" w:type="dxa"/>
          </w:tcPr>
          <w:p w:rsidR="003C2EE9" w:rsidRPr="00253A88" w:rsidRDefault="003C2EE9" w:rsidP="0037690F">
            <w:r w:rsidRPr="00253A88">
              <w:t>Frozen Pineapple</w:t>
            </w:r>
          </w:p>
        </w:tc>
        <w:tc>
          <w:tcPr>
            <w:tcW w:w="1134" w:type="dxa"/>
          </w:tcPr>
          <w:p w:rsidR="003C2EE9" w:rsidRPr="00253A88" w:rsidRDefault="003C2EE9" w:rsidP="0037690F">
            <w:pPr>
              <w:jc w:val="right"/>
            </w:pPr>
            <w:r w:rsidRPr="00253A88">
              <w:t>$0.50</w:t>
            </w:r>
          </w:p>
        </w:tc>
      </w:tr>
      <w:tr w:rsidR="003C2EE9" w:rsidRPr="00253A88" w:rsidTr="0037690F">
        <w:tc>
          <w:tcPr>
            <w:tcW w:w="8755" w:type="dxa"/>
          </w:tcPr>
          <w:p w:rsidR="003C2EE9" w:rsidRPr="00253A88" w:rsidRDefault="003C2EE9" w:rsidP="0037690F">
            <w:r w:rsidRPr="00253A88">
              <w:t>Frozen mango cheeks</w:t>
            </w:r>
          </w:p>
        </w:tc>
        <w:tc>
          <w:tcPr>
            <w:tcW w:w="1134" w:type="dxa"/>
          </w:tcPr>
          <w:p w:rsidR="003C2EE9" w:rsidRPr="00253A88" w:rsidRDefault="003C2EE9" w:rsidP="0037690F">
            <w:pPr>
              <w:jc w:val="right"/>
            </w:pPr>
            <w:r w:rsidRPr="00253A88">
              <w:t>$1.00</w:t>
            </w:r>
          </w:p>
        </w:tc>
      </w:tr>
    </w:tbl>
    <w:p w:rsidR="003C2EE9" w:rsidRDefault="003C2EE9" w:rsidP="003C2EE9"/>
    <w:p w:rsidR="007F354F" w:rsidRDefault="007F354F" w:rsidP="003C2EE9">
      <w:pPr>
        <w:rPr>
          <w:b/>
          <w:u w:val="single"/>
        </w:rPr>
      </w:pPr>
    </w:p>
    <w:p w:rsidR="007F354F" w:rsidRDefault="007F354F" w:rsidP="003C2EE9">
      <w:pPr>
        <w:rPr>
          <w:b/>
          <w:u w:val="single"/>
        </w:rPr>
      </w:pPr>
    </w:p>
    <w:p w:rsidR="003C2EE9" w:rsidRPr="00F8589D" w:rsidRDefault="003C2EE9" w:rsidP="003C2EE9">
      <w:pPr>
        <w:rPr>
          <w:b/>
          <w:u w:val="single"/>
        </w:rPr>
      </w:pPr>
      <w:r w:rsidRPr="00F8589D">
        <w:rPr>
          <w:b/>
          <w:u w:val="single"/>
        </w:rPr>
        <w:t>DRINKS:</w:t>
      </w:r>
      <w:r>
        <w:rPr>
          <w:b/>
          <w:u w:val="single"/>
        </w:rPr>
        <w:t xml:space="preserve">  </w:t>
      </w:r>
      <w:r w:rsidRPr="000761E9">
        <w:rPr>
          <w:color w:val="0000FF"/>
          <w:sz w:val="20"/>
          <w:szCs w:val="20"/>
        </w:rPr>
        <w:t>(available on Monday, Thursday &amp; Friday)</w:t>
      </w:r>
    </w:p>
    <w:p w:rsidR="003C2EE9" w:rsidRDefault="003C2EE9" w:rsidP="003C2EE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56"/>
        <w:gridCol w:w="1060"/>
      </w:tblGrid>
      <w:tr w:rsidR="003C2EE9" w:rsidRPr="00253A88" w:rsidTr="0037690F">
        <w:tc>
          <w:tcPr>
            <w:tcW w:w="7456" w:type="dxa"/>
          </w:tcPr>
          <w:p w:rsidR="003C2EE9" w:rsidRPr="00253A88" w:rsidRDefault="003C2EE9" w:rsidP="0037690F">
            <w:r w:rsidRPr="00253A88">
              <w:t>Milk – 300mls – Plain</w:t>
            </w:r>
          </w:p>
        </w:tc>
        <w:tc>
          <w:tcPr>
            <w:tcW w:w="1060" w:type="dxa"/>
          </w:tcPr>
          <w:p w:rsidR="003C2EE9" w:rsidRPr="00253A88" w:rsidRDefault="003C2EE9" w:rsidP="0037690F">
            <w:pPr>
              <w:jc w:val="right"/>
            </w:pPr>
            <w:r w:rsidRPr="00253A88">
              <w:t>$1.50</w:t>
            </w:r>
          </w:p>
        </w:tc>
      </w:tr>
      <w:tr w:rsidR="003C2EE9" w:rsidRPr="00253A88" w:rsidTr="0037690F">
        <w:tc>
          <w:tcPr>
            <w:tcW w:w="7456" w:type="dxa"/>
          </w:tcPr>
          <w:p w:rsidR="003C2EE9" w:rsidRPr="00253A88" w:rsidRDefault="003C2EE9" w:rsidP="0037690F">
            <w:r w:rsidRPr="00253A88">
              <w:t>Milk – 300mls – Chocolate/Strawberry/ Peppermint/ Vanilla/ Caramel/ Banana</w:t>
            </w:r>
          </w:p>
        </w:tc>
        <w:tc>
          <w:tcPr>
            <w:tcW w:w="1060" w:type="dxa"/>
          </w:tcPr>
          <w:p w:rsidR="003C2EE9" w:rsidRPr="00253A88" w:rsidRDefault="003C2EE9" w:rsidP="0037690F">
            <w:pPr>
              <w:jc w:val="right"/>
            </w:pPr>
            <w:r w:rsidRPr="00253A88">
              <w:t>$2.00</w:t>
            </w:r>
          </w:p>
        </w:tc>
      </w:tr>
      <w:tr w:rsidR="003C2EE9" w:rsidRPr="00253A88" w:rsidTr="0037690F">
        <w:tc>
          <w:tcPr>
            <w:tcW w:w="7456" w:type="dxa"/>
          </w:tcPr>
          <w:p w:rsidR="003C2EE9" w:rsidRPr="00253A88" w:rsidRDefault="003C2EE9" w:rsidP="0037690F">
            <w:r w:rsidRPr="00253A88">
              <w:t>Nudies- 250mls- Apple, Tropical, Orange</w:t>
            </w:r>
          </w:p>
        </w:tc>
        <w:tc>
          <w:tcPr>
            <w:tcW w:w="1060" w:type="dxa"/>
          </w:tcPr>
          <w:p w:rsidR="003C2EE9" w:rsidRPr="00253A88" w:rsidRDefault="003C2EE9" w:rsidP="0037690F">
            <w:pPr>
              <w:jc w:val="right"/>
            </w:pPr>
            <w:r w:rsidRPr="00253A88">
              <w:t>$2.00</w:t>
            </w:r>
          </w:p>
        </w:tc>
      </w:tr>
      <w:tr w:rsidR="003C2EE9" w:rsidRPr="00253A88" w:rsidTr="0037690F">
        <w:tc>
          <w:tcPr>
            <w:tcW w:w="7456" w:type="dxa"/>
          </w:tcPr>
          <w:p w:rsidR="003C2EE9" w:rsidRPr="00253A88" w:rsidRDefault="003C2EE9" w:rsidP="0037690F">
            <w:r w:rsidRPr="00253A88">
              <w:t>Popper Juice – 250mls –Apple, Tropical</w:t>
            </w:r>
          </w:p>
        </w:tc>
        <w:tc>
          <w:tcPr>
            <w:tcW w:w="1060" w:type="dxa"/>
          </w:tcPr>
          <w:p w:rsidR="003C2EE9" w:rsidRPr="00253A88" w:rsidRDefault="003C2EE9" w:rsidP="0037690F">
            <w:pPr>
              <w:jc w:val="right"/>
            </w:pPr>
            <w:r w:rsidRPr="00253A88">
              <w:t>$1.50</w:t>
            </w:r>
          </w:p>
        </w:tc>
      </w:tr>
      <w:tr w:rsidR="003C2EE9" w:rsidRPr="00253A88" w:rsidTr="0037690F">
        <w:tc>
          <w:tcPr>
            <w:tcW w:w="7456" w:type="dxa"/>
          </w:tcPr>
          <w:p w:rsidR="003C2EE9" w:rsidRPr="00253A88" w:rsidRDefault="003C2EE9" w:rsidP="0037690F">
            <w:r w:rsidRPr="00253A88">
              <w:t>Franklin Fall 600ml water</w:t>
            </w:r>
          </w:p>
        </w:tc>
        <w:tc>
          <w:tcPr>
            <w:tcW w:w="1060" w:type="dxa"/>
          </w:tcPr>
          <w:p w:rsidR="003C2EE9" w:rsidRPr="00253A88" w:rsidRDefault="003C2EE9" w:rsidP="0037690F">
            <w:pPr>
              <w:jc w:val="right"/>
            </w:pPr>
            <w:r w:rsidRPr="00253A88">
              <w:t>$1.00</w:t>
            </w:r>
          </w:p>
        </w:tc>
      </w:tr>
    </w:tbl>
    <w:p w:rsidR="003C2EE9" w:rsidRDefault="003C2EE9" w:rsidP="003C2EE9"/>
    <w:p w:rsidR="00FD3C9D" w:rsidRDefault="00FD3C9D" w:rsidP="00BF62C7">
      <w:pPr>
        <w:rPr>
          <w:rFonts w:ascii="Arial" w:hAnsi="Arial" w:cs="Arial"/>
          <w:sz w:val="20"/>
        </w:rPr>
      </w:pPr>
    </w:p>
    <w:sectPr w:rsidR="00FD3C9D" w:rsidSect="00245D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187D3B"/>
    <w:multiLevelType w:val="hybridMultilevel"/>
    <w:tmpl w:val="331AF4C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F12EB4"/>
    <w:multiLevelType w:val="hybridMultilevel"/>
    <w:tmpl w:val="16262C8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8F407C"/>
    <w:multiLevelType w:val="hybridMultilevel"/>
    <w:tmpl w:val="1F44C3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78689C"/>
    <w:multiLevelType w:val="hybridMultilevel"/>
    <w:tmpl w:val="CCB6DE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C9D"/>
    <w:rsid w:val="00023095"/>
    <w:rsid w:val="00046542"/>
    <w:rsid w:val="00057C02"/>
    <w:rsid w:val="001E02E9"/>
    <w:rsid w:val="00245D35"/>
    <w:rsid w:val="00282A58"/>
    <w:rsid w:val="002F0E15"/>
    <w:rsid w:val="003319AE"/>
    <w:rsid w:val="003621B2"/>
    <w:rsid w:val="00382AAD"/>
    <w:rsid w:val="003C2EE9"/>
    <w:rsid w:val="00547307"/>
    <w:rsid w:val="00562230"/>
    <w:rsid w:val="0058280A"/>
    <w:rsid w:val="005A150D"/>
    <w:rsid w:val="00642DB6"/>
    <w:rsid w:val="006E0207"/>
    <w:rsid w:val="007F354F"/>
    <w:rsid w:val="008C5FA0"/>
    <w:rsid w:val="0091311D"/>
    <w:rsid w:val="00946733"/>
    <w:rsid w:val="00A0370F"/>
    <w:rsid w:val="00BC5EA2"/>
    <w:rsid w:val="00BF62C7"/>
    <w:rsid w:val="00C25D2B"/>
    <w:rsid w:val="00D46A79"/>
    <w:rsid w:val="00D47489"/>
    <w:rsid w:val="00E23617"/>
    <w:rsid w:val="00ED2BDA"/>
    <w:rsid w:val="00F4436C"/>
    <w:rsid w:val="00F70B81"/>
    <w:rsid w:val="00FD3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D3C9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D3C9D"/>
    <w:rPr>
      <w:color w:val="0000FF"/>
      <w:u w:val="single"/>
    </w:rPr>
  </w:style>
  <w:style w:type="paragraph" w:styleId="BalloonText">
    <w:name w:val="Balloon Text"/>
    <w:basedOn w:val="Normal"/>
    <w:semiHidden/>
    <w:rsid w:val="00642D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46A7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D3C9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D3C9D"/>
    <w:rPr>
      <w:color w:val="0000FF"/>
      <w:u w:val="single"/>
    </w:rPr>
  </w:style>
  <w:style w:type="paragraph" w:styleId="BalloonText">
    <w:name w:val="Balloon Text"/>
    <w:basedOn w:val="Normal"/>
    <w:semiHidden/>
    <w:rsid w:val="00642D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46A7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3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mmdbb.catholic.edu.a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smm@dbb.catholic.edu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2E26CE7D</Template>
  <TotalTime>1</TotalTime>
  <Pages>2</Pages>
  <Words>364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</vt:lpstr>
    </vt:vector>
  </TitlesOfParts>
  <Company>Diocese of Broken Bay</Company>
  <LinksUpToDate>false</LinksUpToDate>
  <CharactersWithSpaces>2589</CharactersWithSpaces>
  <SharedDoc>false</SharedDoc>
  <HLinks>
    <vt:vector size="12" baseType="variant">
      <vt:variant>
        <vt:i4>2162747</vt:i4>
      </vt:variant>
      <vt:variant>
        <vt:i4>3</vt:i4>
      </vt:variant>
      <vt:variant>
        <vt:i4>0</vt:i4>
      </vt:variant>
      <vt:variant>
        <vt:i4>5</vt:i4>
      </vt:variant>
      <vt:variant>
        <vt:lpwstr>http://www.smmdbb.catholic.edu.au/</vt:lpwstr>
      </vt:variant>
      <vt:variant>
        <vt:lpwstr/>
      </vt:variant>
      <vt:variant>
        <vt:i4>7995484</vt:i4>
      </vt:variant>
      <vt:variant>
        <vt:i4>0</vt:i4>
      </vt:variant>
      <vt:variant>
        <vt:i4>0</vt:i4>
      </vt:variant>
      <vt:variant>
        <vt:i4>5</vt:i4>
      </vt:variant>
      <vt:variant>
        <vt:lpwstr>mailto:smm@dbb.catholic.edu.au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</dc:title>
  <dc:creator>gia.krause</dc:creator>
  <cp:lastModifiedBy>Christine Brunsdon</cp:lastModifiedBy>
  <cp:revision>4</cp:revision>
  <cp:lastPrinted>2016-10-19T00:03:00Z</cp:lastPrinted>
  <dcterms:created xsi:type="dcterms:W3CDTF">2019-10-27T22:22:00Z</dcterms:created>
  <dcterms:modified xsi:type="dcterms:W3CDTF">2019-10-27T22:22:00Z</dcterms:modified>
</cp:coreProperties>
</file>